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762" w:type="pct"/>
        <w:tblInd w:w="-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ing table"/>
      </w:tblPr>
      <w:tblGrid>
        <w:gridCol w:w="2738"/>
        <w:gridCol w:w="25"/>
        <w:gridCol w:w="11393"/>
      </w:tblGrid>
      <w:tr w:rsidR="008523B7" w14:paraId="1E4E4623" w14:textId="77777777" w:rsidTr="00DF1DEC">
        <w:trPr>
          <w:trHeight w:hRule="exact" w:val="1276"/>
        </w:trPr>
        <w:sdt>
          <w:sdtPr>
            <w:alias w:val="Data opublikowania"/>
            <w:tag w:val=""/>
            <w:id w:val="1568600047"/>
            <w:placeholder>
              <w:docPart w:val="7D5B95654843498CA40FACF4DD0D35A7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19-06-10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967" w:type="pct"/>
                <w:vAlign w:val="bottom"/>
              </w:tcPr>
              <w:p w14:paraId="3EEDBD4C" w14:textId="6036310B" w:rsidR="00E73A3E" w:rsidRDefault="00584220">
                <w:pPr>
                  <w:pStyle w:val="Data1"/>
                </w:pPr>
                <w:r>
                  <w:t>2019-06-10</w:t>
                </w:r>
              </w:p>
            </w:tc>
          </w:sdtContent>
        </w:sdt>
        <w:tc>
          <w:tcPr>
            <w:tcW w:w="9" w:type="pct"/>
            <w:shd w:val="clear" w:color="auto" w:fill="auto"/>
            <w:vAlign w:val="bottom"/>
          </w:tcPr>
          <w:p w14:paraId="4183E15A" w14:textId="77777777" w:rsidR="00E73A3E" w:rsidRDefault="00E73A3E"/>
        </w:tc>
        <w:tc>
          <w:tcPr>
            <w:tcW w:w="4024" w:type="pct"/>
            <w:vAlign w:val="bottom"/>
          </w:tcPr>
          <w:p w14:paraId="7B69243D" w14:textId="454209E3" w:rsidR="00E570B2" w:rsidRPr="009058A7" w:rsidRDefault="00E570B2" w:rsidP="00E570B2">
            <w:pPr>
              <w:pStyle w:val="Tytu"/>
              <w:rPr>
                <w:rFonts w:eastAsia="Times New Roman"/>
                <w:lang w:eastAsia="pl-PL"/>
              </w:rPr>
            </w:pPr>
            <w:r w:rsidRPr="008400F6">
              <w:rPr>
                <w:rFonts w:eastAsia="Times New Roman"/>
                <w:b/>
                <w:color w:val="002060"/>
                <w:lang w:eastAsia="pl-PL"/>
              </w:rPr>
              <w:t>Opolski Związek Tenisa</w:t>
            </w:r>
            <w:r w:rsidR="00023B51">
              <w:rPr>
                <w:rFonts w:eastAsia="Times New Roman"/>
                <w:b/>
                <w:color w:val="002060"/>
                <w:lang w:eastAsia="pl-PL"/>
              </w:rPr>
              <w:t xml:space="preserve"> Stołowego </w:t>
            </w:r>
          </w:p>
          <w:p w14:paraId="0BA0439B" w14:textId="77777777" w:rsidR="00E73A3E" w:rsidRDefault="00E73A3E"/>
        </w:tc>
      </w:tr>
      <w:tr w:rsidR="008523B7" w14:paraId="28D67A70" w14:textId="77777777" w:rsidTr="00DF1DEC">
        <w:trPr>
          <w:trHeight w:hRule="exact" w:val="120"/>
        </w:trPr>
        <w:tc>
          <w:tcPr>
            <w:tcW w:w="967" w:type="pct"/>
            <w:shd w:val="clear" w:color="auto" w:fill="000000" w:themeFill="text1"/>
          </w:tcPr>
          <w:p w14:paraId="3BE5625D" w14:textId="77777777" w:rsidR="00E73A3E" w:rsidRDefault="00E73A3E"/>
        </w:tc>
        <w:tc>
          <w:tcPr>
            <w:tcW w:w="9" w:type="pct"/>
            <w:shd w:val="clear" w:color="auto" w:fill="auto"/>
          </w:tcPr>
          <w:p w14:paraId="69FB65B8" w14:textId="77777777" w:rsidR="00E73A3E" w:rsidRDefault="00E73A3E"/>
        </w:tc>
        <w:tc>
          <w:tcPr>
            <w:tcW w:w="4024" w:type="pct"/>
            <w:shd w:val="clear" w:color="auto" w:fill="000000" w:themeFill="text1"/>
          </w:tcPr>
          <w:p w14:paraId="6C7A3F2C" w14:textId="77777777" w:rsidR="00E73A3E" w:rsidRDefault="00E73A3E"/>
        </w:tc>
      </w:tr>
    </w:tbl>
    <w:p w14:paraId="3C33ACD0" w14:textId="77777777" w:rsidR="00486E32" w:rsidRDefault="00486E32" w:rsidP="00AF475A">
      <w:pPr>
        <w:spacing w:after="0" w:line="240" w:lineRule="auto"/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D23A87" w14:textId="716A6301" w:rsidR="000A63B5" w:rsidRPr="000A63B5" w:rsidRDefault="00DF1DEC" w:rsidP="000A63B5">
      <w:pPr>
        <w:spacing w:after="0" w:line="240" w:lineRule="auto"/>
        <w:jc w:val="center"/>
        <w:rPr>
          <w:b/>
          <w:bCs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63B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CF56516" wp14:editId="7D33D9AD">
            <wp:simplePos x="0" y="0"/>
            <wp:positionH relativeFrom="margin">
              <wp:posOffset>276225</wp:posOffset>
            </wp:positionH>
            <wp:positionV relativeFrom="paragraph">
              <wp:posOffset>-1145540</wp:posOffset>
            </wp:positionV>
            <wp:extent cx="476250" cy="527624"/>
            <wp:effectExtent l="0" t="0" r="0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OZ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2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B5" w:rsidRPr="000A63B5">
        <w:rPr>
          <w:b/>
          <w:bCs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Letni obóz Tenisa Stołowego</w:t>
      </w:r>
      <w:r w:rsidR="00D33341">
        <w:rPr>
          <w:b/>
          <w:bCs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 Wang Zeng Yi</w:t>
      </w:r>
      <w:bookmarkStart w:id="0" w:name="_GoBack"/>
      <w:bookmarkEnd w:id="0"/>
    </w:p>
    <w:p w14:paraId="376C412B" w14:textId="754924F6" w:rsidR="00593ABC" w:rsidRDefault="000A63B5" w:rsidP="00AF475A">
      <w:pPr>
        <w:spacing w:after="0" w:line="240" w:lineRule="auto"/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Obóz, </w:t>
      </w:r>
      <w:r w:rsidR="00F91386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odbędzie się w dniach </w:t>
      </w:r>
      <w:r w:rsidR="00AF475A" w:rsidRPr="00593ABC">
        <w:rPr>
          <w:b/>
          <w:bCs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01.08-10.08</w:t>
      </w:r>
      <w:r w:rsidR="00F91386" w:rsidRPr="00593ABC">
        <w:rPr>
          <w:b/>
          <w:bCs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.2019 r.-</w:t>
      </w:r>
      <w:r w:rsidR="00F91386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10730780"/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Cisek, ul Planetorza </w:t>
      </w:r>
    </w:p>
    <w:p w14:paraId="640D3739" w14:textId="11B06701" w:rsidR="00EE42C3" w:rsidRPr="00EE42C3" w:rsidRDefault="00EE42C3" w:rsidP="00AF47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EE42C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E42C3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google.com/url?sa=t&amp;rct=j&amp;q=&amp;esrc=s&amp;source=web&amp;cd=3&amp;cad=rja&amp;uact=8&amp;ved=2ahUKEwjmqaO9g9XiAhXjwMQBHUY4DO0QFjACegQIAxAB&amp;url=https%3A%2F%2Fe-turysta.pl%2Fgospodarstwo-agroturystyczne-ketzler-s-cisek-128903.html&amp;usg=AOvVaw0wj8UxUTH5XafYgQd-Y73t" </w:instrText>
      </w:r>
      <w:r w:rsidRPr="00EE42C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EE42C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Gospodarstwo Agroturystyczne "KETZLER'S", ul. </w:t>
      </w:r>
      <w:proofErr w:type="spellStart"/>
      <w:r w:rsidRPr="00EE42C3">
        <w:rPr>
          <w:rFonts w:ascii="Times New Roman" w:eastAsia="Times New Roman" w:hAnsi="Times New Roman" w:cs="Times New Roman"/>
          <w:b/>
          <w:bCs/>
          <w:sz w:val="32"/>
          <w:szCs w:val="32"/>
        </w:rPr>
        <w:t>Planetorza</w:t>
      </w:r>
      <w:proofErr w:type="spellEnd"/>
      <w:r w:rsidRPr="00EE42C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67, Cisek </w:t>
      </w:r>
    </w:p>
    <w:p w14:paraId="249D82E2" w14:textId="77777777" w:rsidR="00980642" w:rsidRDefault="00EE42C3" w:rsidP="00EE42C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2C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</w:p>
    <w:p w14:paraId="40570E57" w14:textId="08B50C17" w:rsidR="00980642" w:rsidRDefault="00980642" w:rsidP="00EE42C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D2E1DF" wp14:editId="7B3E9DDC">
            <wp:extent cx="2479561" cy="171700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1771" cy="17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0438F6" wp14:editId="4811C7E1">
            <wp:extent cx="2562225" cy="171573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cleg obóz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0345" cy="17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7286" w14:textId="310A7F9F" w:rsidR="00BF624A" w:rsidRPr="00980642" w:rsidRDefault="00F91386" w:rsidP="00EE42C3">
      <w:pPr>
        <w:spacing w:after="0"/>
        <w:jc w:val="center"/>
        <w:rPr>
          <w:b/>
          <w:noProof/>
          <w:color w:val="0033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90C3C" w:rsidRPr="00980642">
        <w:rPr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koszt </w:t>
      </w:r>
      <w:r w:rsidR="00D33341">
        <w:rPr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obozu</w:t>
      </w:r>
      <w:r w:rsidR="00BF624A" w:rsidRPr="00980642">
        <w:rPr>
          <w:b/>
          <w:noProof/>
          <w:color w:val="0033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33341">
        <w:rPr>
          <w:b/>
          <w:noProof/>
          <w:color w:val="0033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="00AF475A" w:rsidRPr="00980642">
        <w:rPr>
          <w:b/>
          <w:noProof/>
          <w:color w:val="0033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500</w:t>
      </w:r>
      <w:r w:rsidRPr="00980642">
        <w:rPr>
          <w:b/>
          <w:noProof/>
          <w:color w:val="0033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,00 zł </w:t>
      </w:r>
    </w:p>
    <w:p w14:paraId="48766B67" w14:textId="364D0994" w:rsidR="00F91386" w:rsidRDefault="00F91386" w:rsidP="002B2688">
      <w:pPr>
        <w:spacing w:after="0"/>
        <w:jc w:val="center"/>
        <w:rPr>
          <w:b/>
          <w:noProof/>
          <w:color w:val="00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Uprzejmie prosimy o potwierdzenie udziału oraz wpłatę, </w:t>
      </w:r>
      <w:r w:rsidR="00D33341">
        <w:rPr>
          <w:b/>
          <w:noProof/>
          <w:color w:val="00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zaliczki w kwocie 500,00 zł, </w:t>
      </w:r>
      <w:r>
        <w:rPr>
          <w:b/>
          <w:noProof/>
          <w:color w:val="00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 dnia </w:t>
      </w:r>
      <w:r w:rsidR="00AF475A"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30.06</w:t>
      </w:r>
      <w:r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.2019</w:t>
      </w:r>
      <w:r>
        <w:rPr>
          <w:b/>
          <w:noProof/>
          <w:color w:val="0033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r.</w:t>
      </w:r>
    </w:p>
    <w:p w14:paraId="02031767" w14:textId="56025845" w:rsidR="00BF624A" w:rsidRPr="00593ABC" w:rsidRDefault="008A04A5" w:rsidP="002B2688">
      <w:pPr>
        <w:spacing w:after="0"/>
        <w:jc w:val="center"/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Zbiórka </w:t>
      </w:r>
      <w:r w:rsidR="00AF475A"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01.08</w:t>
      </w:r>
      <w:r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.2019 r. – </w:t>
      </w:r>
      <w:r w:rsidR="00AF475A"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hali sportowej w Cisku o</w:t>
      </w:r>
      <w:r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godz. </w:t>
      </w:r>
      <w:r w:rsidR="00AF475A"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593ABC">
        <w:rPr>
          <w:b/>
          <w:noProof/>
          <w:color w:val="0033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.00</w:t>
      </w:r>
    </w:p>
    <w:p w14:paraId="4468A2FF" w14:textId="77777777" w:rsidR="00593ABC" w:rsidRDefault="00593ABC" w:rsidP="002B2688">
      <w:pPr>
        <w:spacing w:after="0"/>
        <w:jc w:val="center"/>
        <w:rPr>
          <w:b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FFAA6F" w14:textId="0D617D57" w:rsidR="00486E32" w:rsidRDefault="00486E32" w:rsidP="00AF475A">
      <w:pPr>
        <w:pStyle w:val="Akapitzlist"/>
        <w:spacing w:after="0"/>
        <w:ind w:left="1080"/>
        <w:rPr>
          <w:b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1DA01C3" wp14:editId="7417F7CF">
            <wp:extent cx="2438400" cy="1828800"/>
            <wp:effectExtent l="0" t="0" r="0" b="0"/>
            <wp:docPr id="6" name="Obraz 6" descr="Znalezione obrazy dla zapytania Cisek hala spor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Cisek hala sportow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33" cy="183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231C4" wp14:editId="00A0D4C0">
            <wp:extent cx="2427180" cy="1819275"/>
            <wp:effectExtent l="0" t="0" r="0" b="0"/>
            <wp:docPr id="7" name="Obraz 7" descr="Znalezione obrazy dla zapytania Cisek hala spor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Cisek hala sporto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48" cy="186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8EDB" w14:textId="54C7AC5F" w:rsidR="00D8540B" w:rsidRPr="00486E32" w:rsidRDefault="00033C88" w:rsidP="00AF475A">
      <w:pPr>
        <w:pStyle w:val="Akapitzlist"/>
        <w:spacing w:after="0"/>
        <w:ind w:left="1080"/>
        <w:rPr>
          <w:b/>
          <w:noProof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/>
          <w:noProof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 dnia:</w:t>
      </w:r>
    </w:p>
    <w:p w14:paraId="29A08903" w14:textId="20D38C54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7.00 – 7.15 – pobu</w:t>
      </w:r>
      <w:r w:rsidR="00D91D0A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</w:t>
      </w:r>
    </w:p>
    <w:p w14:paraId="620CFFD6" w14:textId="6CC61E9F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7.30 – 8.00 – poranny rozruch</w:t>
      </w:r>
    </w:p>
    <w:p w14:paraId="0791B76C" w14:textId="77B47EAF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8.30 – 9.00 – śniadanie</w:t>
      </w:r>
    </w:p>
    <w:p w14:paraId="299D976D" w14:textId="207AEE15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10.00 – 12.00 – I trening praktyczny</w:t>
      </w:r>
    </w:p>
    <w:p w14:paraId="0288A941" w14:textId="68EC9867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12.30 – 13.13.10 – obiad</w:t>
      </w:r>
    </w:p>
    <w:p w14:paraId="13F9CDCA" w14:textId="7919063A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13.30 – 15.30 – odpoczynek poobiedni</w:t>
      </w:r>
    </w:p>
    <w:p w14:paraId="5010D036" w14:textId="63D3163F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16.00 – 18.00 – II trening praktyczny</w:t>
      </w:r>
    </w:p>
    <w:p w14:paraId="25E19264" w14:textId="098A27DA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18.30 – 19.00 – kolacja</w:t>
      </w:r>
    </w:p>
    <w:p w14:paraId="03288F74" w14:textId="62E994A8" w:rsidR="00980642" w:rsidRPr="00486E32" w:rsidRDefault="0098064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19.30 </w:t>
      </w:r>
      <w:r w:rsidR="00486E32"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6E32"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21.00 - </w:t>
      </w: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 trening praktyczny lub teoretyczny</w:t>
      </w:r>
    </w:p>
    <w:p w14:paraId="35F8DE94" w14:textId="671BA505" w:rsidR="00486E32" w:rsidRPr="00486E32" w:rsidRDefault="00486E32" w:rsidP="00AF475A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21.20 – 22.00 – wieczorna toaleta</w:t>
      </w:r>
    </w:p>
    <w:p w14:paraId="4E9585A3" w14:textId="17456EBB" w:rsidR="00486E32" w:rsidRDefault="00486E32" w:rsidP="00091A48">
      <w:pPr>
        <w:pStyle w:val="Akapitzlist"/>
        <w:spacing w:after="0"/>
        <w:ind w:left="1080"/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6E32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22.30 – 07.00 – cisza no</w:t>
      </w:r>
      <w:r w:rsidR="00091A48">
        <w:rPr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cna.</w:t>
      </w:r>
    </w:p>
    <w:p w14:paraId="5DB5C1EA" w14:textId="77777777" w:rsidR="00091A48" w:rsidRPr="00091A48" w:rsidRDefault="00091A48" w:rsidP="00091A48">
      <w:pPr>
        <w:pStyle w:val="Akapitzlist"/>
        <w:spacing w:after="0"/>
        <w:ind w:left="1080"/>
        <w:rPr>
          <w:bCs/>
          <w:noProof/>
          <w:color w:val="BF2B0E" w:themeColor="accent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1BB2DA" w14:textId="17CC1204" w:rsidR="00486E32" w:rsidRDefault="00AA5858" w:rsidP="002B2688">
      <w:pPr>
        <w:spacing w:after="0"/>
        <w:jc w:val="center"/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45090C8" wp14:editId="4771DF7C">
            <wp:extent cx="2491665" cy="1895475"/>
            <wp:effectExtent l="0" t="0" r="4445" b="0"/>
            <wp:docPr id="8" name="Obraz 8" descr="Znalezione obrazy dla zapytania U donaty C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U donaty Cis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15" cy="19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BD86E" wp14:editId="385A7CEB">
            <wp:extent cx="2533650" cy="1900238"/>
            <wp:effectExtent l="0" t="0" r="0" b="5080"/>
            <wp:docPr id="9" name="Obraz 9" descr="Znalezione obrazy dla zapytania U donaty Ci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 donaty Cis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50" cy="19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698E" w14:textId="058851C3" w:rsidR="00AF475A" w:rsidRPr="00EE42C3" w:rsidRDefault="008A035C" w:rsidP="00AF475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Zakończenie </w:t>
      </w:r>
      <w:r w:rsidR="00D33341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obozu sportowego</w:t>
      </w:r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godz. 16.00 </w:t>
      </w:r>
      <w:r w:rsidR="00AF475A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 dniu 10.08.2019 r.</w:t>
      </w:r>
      <w:r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odbiór </w:t>
      </w:r>
      <w:r w:rsidR="00D33341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uczestników </w:t>
      </w:r>
      <w:r w:rsidR="00AF475A" w:rsidRPr="00AF475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AF475A" w:rsidRPr="00AF475A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google.com/url?sa=t&amp;rct=j&amp;q=&amp;esrc=s&amp;source=web&amp;cd=3&amp;cad=rja&amp;uact=8&amp;ved=2ahUKEwjmqaO9g9XiAhXjwMQBHUY4DO0QFjACegQIAxAB&amp;url=https%3A%2F%2Fe-turysta.pl%2Fgospodarstwo-agroturystyczne-ketzler-s-cisek-128903.html&amp;usg=AOvVaw0wj8UxUTH5XafYgQd-Y73t" </w:instrText>
      </w:r>
      <w:r w:rsidR="00AF475A" w:rsidRPr="00AF475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AF475A" w:rsidRPr="00EE42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Gospodarstwo Agroturystyczne "KETZLER'S", ul. </w:t>
      </w:r>
      <w:proofErr w:type="spellStart"/>
      <w:r w:rsidR="00AF475A" w:rsidRPr="00EE42C3">
        <w:rPr>
          <w:rFonts w:ascii="Times New Roman" w:eastAsia="Times New Roman" w:hAnsi="Times New Roman" w:cs="Times New Roman"/>
          <w:b/>
          <w:bCs/>
          <w:sz w:val="24"/>
          <w:szCs w:val="24"/>
        </w:rPr>
        <w:t>Planetorza</w:t>
      </w:r>
      <w:proofErr w:type="spellEnd"/>
      <w:r w:rsidR="00AF475A" w:rsidRPr="00EE42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67, Cisek </w:t>
      </w:r>
    </w:p>
    <w:p w14:paraId="1BC5C1EF" w14:textId="23475603" w:rsidR="002B2688" w:rsidRPr="002C3625" w:rsidRDefault="00AF475A" w:rsidP="00AF475A">
      <w:pPr>
        <w:spacing w:after="0"/>
        <w:jc w:val="center"/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475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2B2688" w:rsidRPr="002B2688">
        <w:rPr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konto OZTS:</w:t>
      </w:r>
      <w:r w:rsidR="002B2688"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ING Bank Śląski: 36 1050 1504 1000 0090 3100 1192</w:t>
      </w:r>
    </w:p>
    <w:p w14:paraId="0CADB0E3" w14:textId="4D12F7B2" w:rsidR="004B02D7" w:rsidRDefault="002B2688" w:rsidP="003156B0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Potwierdzenie przelewu </w:t>
      </w:r>
      <w:r w:rsidR="00C47384"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oraz kartę zgłoszeniową proszę przesłać, </w:t>
      </w:r>
      <w:r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adres</w:t>
      </w:r>
      <w:r w:rsidR="00D33341"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tel. 506 343 181, </w:t>
      </w:r>
      <w:r w:rsidR="00C47384">
        <w:rPr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E- mail </w:t>
      </w:r>
      <w:r w:rsidR="00D33341">
        <w:rPr>
          <w:color w:val="0000FF"/>
          <w:sz w:val="32"/>
          <w:szCs w:val="32"/>
          <w:u w:val="single"/>
        </w:rPr>
        <w:t>opolski.ozts@o2.pl</w:t>
      </w:r>
    </w:p>
    <w:p w14:paraId="7E67BDBE" w14:textId="77777777" w:rsidR="003156B0" w:rsidRPr="003156B0" w:rsidRDefault="003156B0" w:rsidP="003156B0">
      <w:pPr>
        <w:spacing w:after="0" w:line="240" w:lineRule="auto"/>
        <w:jc w:val="center"/>
        <w:rPr>
          <w:sz w:val="32"/>
          <w:szCs w:val="32"/>
        </w:rPr>
      </w:pPr>
    </w:p>
    <w:p w14:paraId="780DB45A" w14:textId="77777777" w:rsidR="003156B0" w:rsidRDefault="003156B0" w:rsidP="003156B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Trener Kadry </w:t>
      </w:r>
      <w:proofErr w:type="spellStart"/>
      <w:r>
        <w:rPr>
          <w:sz w:val="32"/>
          <w:szCs w:val="32"/>
        </w:rPr>
        <w:t>Wang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Zeng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Yi</w:t>
      </w:r>
      <w:proofErr w:type="spellEnd"/>
    </w:p>
    <w:p w14:paraId="40CCD642" w14:textId="77777777" w:rsidR="007A1B1B" w:rsidRDefault="007A1B1B" w:rsidP="003156B0">
      <w:pPr>
        <w:spacing w:after="0" w:line="240" w:lineRule="auto"/>
        <w:rPr>
          <w:sz w:val="32"/>
          <w:szCs w:val="32"/>
        </w:rPr>
      </w:pPr>
    </w:p>
    <w:p w14:paraId="69653D30" w14:textId="77777777" w:rsidR="00303FFA" w:rsidRDefault="00303FFA" w:rsidP="003156B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Każdy uczestnik powinien z sobą zabrać:</w:t>
      </w:r>
    </w:p>
    <w:p w14:paraId="6BE94E46" w14:textId="77777777" w:rsidR="00303FFA" w:rsidRDefault="00303FFA" w:rsidP="003156B0">
      <w:pPr>
        <w:spacing w:after="0" w:line="240" w:lineRule="auto"/>
        <w:rPr>
          <w:sz w:val="32"/>
          <w:szCs w:val="32"/>
        </w:rPr>
      </w:pPr>
    </w:p>
    <w:p w14:paraId="706CCC96" w14:textId="77777777" w:rsidR="00303FFA" w:rsidRPr="00303FFA" w:rsidRDefault="00303FFA" w:rsidP="00303FFA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303FFA">
        <w:rPr>
          <w:sz w:val="24"/>
          <w:szCs w:val="24"/>
        </w:rPr>
        <w:t>Kartę badania lekarskiego</w:t>
      </w:r>
    </w:p>
    <w:p w14:paraId="18F18BC2" w14:textId="77777777" w:rsidR="00303FFA" w:rsidRDefault="00303FFA" w:rsidP="00303FFA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Kartę obozową</w:t>
      </w:r>
    </w:p>
    <w:p w14:paraId="058B4F4C" w14:textId="77777777" w:rsidR="00303FFA" w:rsidRDefault="00303FFA" w:rsidP="00303FFA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Sprzęt sportowy</w:t>
      </w:r>
    </w:p>
    <w:p w14:paraId="4C6DC477" w14:textId="77777777" w:rsidR="00303FFA" w:rsidRPr="00303FFA" w:rsidRDefault="00303FFA" w:rsidP="00560CDE">
      <w:pPr>
        <w:pStyle w:val="Akapitzlist"/>
        <w:spacing w:after="0" w:line="240" w:lineRule="auto"/>
        <w:rPr>
          <w:sz w:val="24"/>
          <w:szCs w:val="24"/>
        </w:rPr>
      </w:pPr>
    </w:p>
    <w:p w14:paraId="4D1758CF" w14:textId="1A5BC369" w:rsidR="003D32B1" w:rsidRPr="00367EE4" w:rsidRDefault="00367EE4" w:rsidP="00367EE4">
      <w:pPr>
        <w:spacing w:after="0" w:line="240" w:lineRule="auto"/>
        <w:jc w:val="center"/>
        <w:rPr>
          <w:b/>
          <w:bCs/>
          <w:noProof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7EE4">
        <w:rPr>
          <w:b/>
          <w:bCs/>
          <w:noProof/>
          <w:color w:val="FF000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Ilość miejsc ograniczona!!!</w:t>
      </w:r>
    </w:p>
    <w:p w14:paraId="13B6E221" w14:textId="77777777" w:rsidR="00E73A3E" w:rsidRPr="001D47EA" w:rsidRDefault="00827AF3">
      <w:pPr>
        <w:pStyle w:val="Podpis1"/>
      </w:pPr>
      <w:sdt>
        <w:sdtPr>
          <w:alias w:val="Imię i nazwisko"/>
          <w:tag w:val=""/>
          <w:id w:val="1197042864"/>
          <w:placeholder>
            <w:docPart w:val="6E7A85FE9AEA488291E1DA9BCB0496B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B33F54" w:rsidRPr="001D47EA">
            <w:t>Maria Kała</w:t>
          </w:r>
        </w:sdtContent>
      </w:sdt>
    </w:p>
    <w:p w14:paraId="6A0DD92A" w14:textId="77777777" w:rsidR="00E73A3E" w:rsidRPr="001D47EA" w:rsidRDefault="00B33F54">
      <w:pPr>
        <w:pStyle w:val="Bezodstpw1"/>
      </w:pPr>
      <w:r w:rsidRPr="001D47EA">
        <w:t xml:space="preserve">Prezes OZTS </w:t>
      </w:r>
    </w:p>
    <w:p w14:paraId="3050FD8B" w14:textId="77777777" w:rsidR="00E73A3E" w:rsidRDefault="00CF044A">
      <w:pPr>
        <w:pStyle w:val="Bezodstpw1"/>
      </w:pPr>
      <w:r>
        <w:t xml:space="preserve"> </w:t>
      </w:r>
    </w:p>
    <w:sectPr w:rsidR="00E73A3E" w:rsidSect="00593ABC">
      <w:headerReference w:type="default" r:id="rId17"/>
      <w:footerReference w:type="first" r:id="rId18"/>
      <w:type w:val="continuous"/>
      <w:pgSz w:w="11907" w:h="16839" w:code="9"/>
      <w:pgMar w:top="720" w:right="720" w:bottom="340" w:left="720" w:header="11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9E302" w14:textId="77777777" w:rsidR="00827AF3" w:rsidRDefault="00827AF3">
      <w:pPr>
        <w:spacing w:after="0" w:line="240" w:lineRule="auto"/>
      </w:pPr>
      <w:r>
        <w:separator/>
      </w:r>
    </w:p>
    <w:p w14:paraId="5BB698D8" w14:textId="77777777" w:rsidR="00827AF3" w:rsidRDefault="00827AF3"/>
  </w:endnote>
  <w:endnote w:type="continuationSeparator" w:id="0">
    <w:p w14:paraId="6B65419B" w14:textId="77777777" w:rsidR="00827AF3" w:rsidRDefault="00827AF3">
      <w:pPr>
        <w:spacing w:after="0" w:line="240" w:lineRule="auto"/>
      </w:pPr>
      <w:r>
        <w:continuationSeparator/>
      </w:r>
    </w:p>
    <w:p w14:paraId="2692DAA9" w14:textId="77777777" w:rsidR="00827AF3" w:rsidRDefault="00827A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11316"/>
      <w:gridCol w:w="137"/>
      <w:gridCol w:w="1966"/>
    </w:tblGrid>
    <w:tr w:rsidR="00B06A1D" w14:paraId="52FD910F" w14:textId="77777777">
      <w:trPr>
        <w:jc w:val="right"/>
      </w:trPr>
      <w:tc>
        <w:tcPr>
          <w:tcW w:w="8424" w:type="dxa"/>
          <w:vAlign w:val="bottom"/>
        </w:tcPr>
        <w:p w14:paraId="127B8CC2" w14:textId="77777777" w:rsidR="00E73A3E" w:rsidRDefault="00023B51">
          <w:pPr>
            <w:pStyle w:val="Organizacja"/>
          </w:pPr>
          <w:r>
            <w:t>OZTS</w:t>
          </w:r>
        </w:p>
        <w:tbl>
          <w:tblPr>
            <w:tblW w:w="8502" w:type="dxa"/>
            <w:tblInd w:w="2814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127"/>
            <w:gridCol w:w="3651"/>
            <w:gridCol w:w="2724"/>
          </w:tblGrid>
          <w:tr w:rsidR="00E73A3E" w14:paraId="7C7D3607" w14:textId="77777777" w:rsidTr="0011473A">
            <w:trPr>
              <w:trHeight w:hRule="exact" w:val="144"/>
            </w:trPr>
            <w:tc>
              <w:tcPr>
                <w:tcW w:w="2127" w:type="dxa"/>
                <w:tcBorders>
                  <w:top w:val="single" w:sz="8" w:space="0" w:color="000000" w:themeColor="text1"/>
                </w:tcBorders>
              </w:tcPr>
              <w:p w14:paraId="28D3B3F0" w14:textId="77777777" w:rsidR="00E73A3E" w:rsidRDefault="00E73A3E">
                <w:pPr>
                  <w:pStyle w:val="stopka"/>
                </w:pPr>
              </w:p>
            </w:tc>
            <w:tc>
              <w:tcPr>
                <w:tcW w:w="3651" w:type="dxa"/>
                <w:tcBorders>
                  <w:top w:val="single" w:sz="8" w:space="0" w:color="000000" w:themeColor="text1"/>
                </w:tcBorders>
              </w:tcPr>
              <w:p w14:paraId="5CAAC046" w14:textId="77777777" w:rsidR="00E73A3E" w:rsidRDefault="00E73A3E">
                <w:pPr>
                  <w:pStyle w:val="stopka"/>
                </w:pPr>
              </w:p>
            </w:tc>
            <w:tc>
              <w:tcPr>
                <w:tcW w:w="2724" w:type="dxa"/>
                <w:tcBorders>
                  <w:top w:val="single" w:sz="8" w:space="0" w:color="000000" w:themeColor="text1"/>
                </w:tcBorders>
              </w:tcPr>
              <w:p w14:paraId="1D9F1F37" w14:textId="77777777" w:rsidR="00E73A3E" w:rsidRDefault="00E73A3E">
                <w:pPr>
                  <w:pStyle w:val="stopka"/>
                </w:pPr>
              </w:p>
            </w:tc>
          </w:tr>
          <w:tr w:rsidR="00E73A3E" w:rsidRPr="0011473A" w14:paraId="0756A612" w14:textId="77777777" w:rsidTr="0011473A">
            <w:tc>
              <w:tcPr>
                <w:tcW w:w="2127" w:type="dxa"/>
                <w:tcMar>
                  <w:left w:w="0" w:type="dxa"/>
                  <w:bottom w:w="144" w:type="dxa"/>
                  <w:right w:w="115" w:type="dxa"/>
                </w:tcMar>
              </w:tcPr>
              <w:p w14:paraId="6A8E9B75" w14:textId="77777777" w:rsidR="00E73A3E" w:rsidRDefault="00F47697">
                <w:pPr>
                  <w:pStyle w:val="stopka"/>
                </w:pPr>
                <w:r>
                  <w:rPr>
                    <w:rStyle w:val="Pogrubienie1"/>
                  </w:rPr>
                  <w:t>Tel.</w:t>
                </w:r>
                <w:r>
                  <w:t xml:space="preserve"> </w:t>
                </w:r>
                <w:r w:rsidR="00B33F54">
                  <w:t>600 801133</w:t>
                </w:r>
              </w:p>
              <w:p w14:paraId="7BEECD83" w14:textId="77777777" w:rsidR="00E73A3E" w:rsidRDefault="00E73A3E">
                <w:pPr>
                  <w:pStyle w:val="stopka"/>
                </w:pPr>
              </w:p>
            </w:tc>
            <w:tc>
              <w:tcPr>
                <w:tcW w:w="3651" w:type="dxa"/>
                <w:tcMar>
                  <w:left w:w="0" w:type="dxa"/>
                  <w:bottom w:w="144" w:type="dxa"/>
                  <w:right w:w="115" w:type="dxa"/>
                </w:tcMar>
              </w:tcPr>
              <w:p w14:paraId="134F1E04" w14:textId="77777777" w:rsidR="00E73A3E" w:rsidRDefault="00B33F54">
                <w:pPr>
                  <w:pStyle w:val="stopka"/>
                </w:pPr>
                <w:r>
                  <w:t>Adres do korespondencji – 47-100 Strzelce Op. ul Kozielska 34</w:t>
                </w:r>
              </w:p>
            </w:tc>
            <w:tc>
              <w:tcPr>
                <w:tcW w:w="2724" w:type="dxa"/>
                <w:tcMar>
                  <w:left w:w="0" w:type="dxa"/>
                  <w:bottom w:w="144" w:type="dxa"/>
                  <w:right w:w="115" w:type="dxa"/>
                </w:tcMar>
              </w:tcPr>
              <w:p w14:paraId="5D3F4A01" w14:textId="77777777" w:rsidR="00E73A3E" w:rsidRDefault="00B33F54">
                <w:pPr>
                  <w:pStyle w:val="stopka"/>
                </w:pPr>
                <w:r>
                  <w:t>www.OZTS</w:t>
                </w:r>
                <w:r w:rsidR="0011473A">
                  <w:t>.pl</w:t>
                </w:r>
              </w:p>
              <w:p w14:paraId="6006FE4C" w14:textId="77777777" w:rsidR="00E73A3E" w:rsidRPr="00D75496" w:rsidRDefault="00B33F54">
                <w:pPr>
                  <w:pStyle w:val="stopka"/>
                </w:pPr>
                <w:r w:rsidRPr="00D75496">
                  <w:rPr>
                    <w:rFonts w:ascii="Arial" w:eastAsia="Arial" w:hAnsi="Arial" w:cs="Arial"/>
                    <w:color w:val="404040" w:themeColor="text1" w:themeTint="BF"/>
                  </w:rPr>
                  <w:t>E-mail: opolski@pzts.pl</w:t>
                </w:r>
              </w:p>
            </w:tc>
          </w:tr>
        </w:tbl>
        <w:p w14:paraId="222DA8B4" w14:textId="77777777" w:rsidR="00E73A3E" w:rsidRPr="00D75496" w:rsidRDefault="00E73A3E"/>
      </w:tc>
      <w:tc>
        <w:tcPr>
          <w:tcW w:w="288" w:type="dxa"/>
          <w:shd w:val="clear" w:color="auto" w:fill="auto"/>
          <w:vAlign w:val="bottom"/>
        </w:tcPr>
        <w:p w14:paraId="4CADC2A7" w14:textId="77777777" w:rsidR="00E73A3E" w:rsidRPr="00D75496" w:rsidRDefault="00E73A3E"/>
      </w:tc>
      <w:tc>
        <w:tcPr>
          <w:tcW w:w="2088" w:type="dxa"/>
          <w:vAlign w:val="bottom"/>
        </w:tcPr>
        <w:p w14:paraId="41116286" w14:textId="77777777" w:rsidR="00E73A3E" w:rsidRDefault="00B06A1D">
          <w:pPr>
            <w:pStyle w:val="Grafika"/>
          </w:pPr>
          <w:r>
            <w:rPr>
              <w:noProof/>
            </w:rPr>
            <w:drawing>
              <wp:inline distT="0" distB="0" distL="0" distR="0" wp14:anchorId="75492D2B" wp14:editId="1356C38F">
                <wp:extent cx="1172780" cy="809625"/>
                <wp:effectExtent l="0" t="0" r="8890" b="0"/>
                <wp:docPr id="2" name="Obraz 2" descr="Znalezione obrazy dla zapytania tenis sto&amp;lstrok;ow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alezione obrazy dla zapytania tenis sto&amp;lstrok;owy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500" t="16851" r="16575" b="11334"/>
                        <a:stretch/>
                      </pic:blipFill>
                      <pic:spPr bwMode="auto">
                        <a:xfrm>
                          <a:off x="0" y="0"/>
                          <a:ext cx="1172780" cy="809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B06A1D" w14:paraId="21FE2E59" w14:textId="77777777">
      <w:trPr>
        <w:trHeight w:hRule="exact" w:val="86"/>
        <w:jc w:val="right"/>
      </w:trPr>
      <w:tc>
        <w:tcPr>
          <w:tcW w:w="8424" w:type="dxa"/>
          <w:shd w:val="clear" w:color="auto" w:fill="000000" w:themeFill="text1"/>
        </w:tcPr>
        <w:p w14:paraId="64B2D93E" w14:textId="77777777" w:rsidR="00E73A3E" w:rsidRDefault="00E73A3E"/>
      </w:tc>
      <w:tc>
        <w:tcPr>
          <w:tcW w:w="288" w:type="dxa"/>
          <w:shd w:val="clear" w:color="auto" w:fill="auto"/>
        </w:tcPr>
        <w:p w14:paraId="3C4515D6" w14:textId="77777777" w:rsidR="00E73A3E" w:rsidRDefault="00E73A3E"/>
      </w:tc>
      <w:tc>
        <w:tcPr>
          <w:tcW w:w="2088" w:type="dxa"/>
          <w:shd w:val="clear" w:color="auto" w:fill="000000" w:themeFill="text1"/>
        </w:tcPr>
        <w:p w14:paraId="41638550" w14:textId="77777777" w:rsidR="00E73A3E" w:rsidRDefault="00E73A3E"/>
      </w:tc>
    </w:tr>
  </w:tbl>
  <w:p w14:paraId="2F44CF78" w14:textId="77777777" w:rsidR="00E73A3E" w:rsidRDefault="00E73A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3F9FF" w14:textId="77777777" w:rsidR="00827AF3" w:rsidRDefault="00827AF3">
      <w:pPr>
        <w:spacing w:after="0" w:line="240" w:lineRule="auto"/>
      </w:pPr>
      <w:r>
        <w:separator/>
      </w:r>
    </w:p>
    <w:p w14:paraId="7CBA7297" w14:textId="77777777" w:rsidR="00827AF3" w:rsidRDefault="00827AF3"/>
  </w:footnote>
  <w:footnote w:type="continuationSeparator" w:id="0">
    <w:p w14:paraId="63882F5D" w14:textId="77777777" w:rsidR="00827AF3" w:rsidRDefault="00827AF3">
      <w:pPr>
        <w:spacing w:after="0" w:line="240" w:lineRule="auto"/>
      </w:pPr>
      <w:r>
        <w:continuationSeparator/>
      </w:r>
    </w:p>
    <w:p w14:paraId="7A8DF3A0" w14:textId="77777777" w:rsidR="00827AF3" w:rsidRDefault="00827A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07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design table"/>
    </w:tblPr>
    <w:tblGrid>
      <w:gridCol w:w="2594"/>
      <w:gridCol w:w="352"/>
      <w:gridCol w:w="10466"/>
    </w:tblGrid>
    <w:tr w:rsidR="00E73A3E" w14:paraId="24B8DC8B" w14:textId="77777777">
      <w:trPr>
        <w:trHeight w:hRule="exact" w:val="720"/>
        <w:jc w:val="right"/>
      </w:trPr>
      <w:sdt>
        <w:sdtPr>
          <w:alias w:val="Data opublikowania"/>
          <w:tag w:val=""/>
          <w:id w:val="1711993731"/>
          <w:placeholder>
            <w:docPart w:val="7D5B95654843498CA40FACF4DD0D35A7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9-06-10T00:00:00Z">
            <w:dateFormat w:val="MM.d.yyyy"/>
            <w:lid w:val="pl-PL"/>
            <w:storeMappedDataAs w:val="dateTime"/>
            <w:calendar w:val="gregorian"/>
          </w:date>
        </w:sdtPr>
        <w:sdtEndPr/>
        <w:sdtContent>
          <w:tc>
            <w:tcPr>
              <w:tcW w:w="2088" w:type="dxa"/>
              <w:vAlign w:val="bottom"/>
            </w:tcPr>
            <w:p w14:paraId="120CE9D4" w14:textId="365FCD3D" w:rsidR="00E73A3E" w:rsidRDefault="00584220">
              <w:pPr>
                <w:pStyle w:val="Data1"/>
              </w:pPr>
              <w:r>
                <w:t>06.10.2019</w:t>
              </w:r>
            </w:p>
          </w:tc>
        </w:sdtContent>
      </w:sdt>
      <w:tc>
        <w:tcPr>
          <w:tcW w:w="283" w:type="dxa"/>
          <w:shd w:val="clear" w:color="auto" w:fill="auto"/>
          <w:vAlign w:val="bottom"/>
        </w:tcPr>
        <w:p w14:paraId="1473206B" w14:textId="77777777" w:rsidR="00E73A3E" w:rsidRDefault="00E73A3E"/>
      </w:tc>
      <w:tc>
        <w:tcPr>
          <w:tcW w:w="8424" w:type="dxa"/>
          <w:vAlign w:val="bottom"/>
        </w:tcPr>
        <w:p w14:paraId="1FAF5767" w14:textId="77777777" w:rsidR="00E73A3E" w:rsidRDefault="00F47697">
          <w:pPr>
            <w:pStyle w:val="Strona"/>
          </w:pPr>
          <w:r>
            <w:t>Str.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F5227E">
            <w:rPr>
              <w:noProof/>
            </w:rPr>
            <w:t>02</w:t>
          </w:r>
          <w:r>
            <w:fldChar w:fldCharType="end"/>
          </w:r>
          <w:r>
            <w:t xml:space="preserve"> </w:t>
          </w:r>
        </w:p>
      </w:tc>
    </w:tr>
    <w:tr w:rsidR="00E73A3E" w14:paraId="2DA68F93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62F176F8" w14:textId="77777777" w:rsidR="00E73A3E" w:rsidRDefault="00E73A3E"/>
      </w:tc>
      <w:tc>
        <w:tcPr>
          <w:tcW w:w="283" w:type="dxa"/>
          <w:shd w:val="clear" w:color="auto" w:fill="auto"/>
        </w:tcPr>
        <w:p w14:paraId="646DE3F4" w14:textId="77777777" w:rsidR="00E73A3E" w:rsidRDefault="00E73A3E"/>
      </w:tc>
      <w:tc>
        <w:tcPr>
          <w:tcW w:w="8424" w:type="dxa"/>
          <w:shd w:val="clear" w:color="auto" w:fill="000000" w:themeFill="text1"/>
        </w:tcPr>
        <w:p w14:paraId="66CEFC01" w14:textId="77777777" w:rsidR="00E73A3E" w:rsidRDefault="00E73A3E"/>
      </w:tc>
    </w:tr>
  </w:tbl>
  <w:p w14:paraId="69DED2BE" w14:textId="77777777" w:rsidR="00E73A3E" w:rsidRDefault="00E73A3E">
    <w:pPr>
      <w:pStyle w:val="nagwek"/>
    </w:pPr>
  </w:p>
  <w:p w14:paraId="2447A2C9" w14:textId="77777777" w:rsidR="00E73A3E" w:rsidRDefault="00E73A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35A65"/>
    <w:multiLevelType w:val="hybridMultilevel"/>
    <w:tmpl w:val="992CA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37E70"/>
    <w:multiLevelType w:val="hybridMultilevel"/>
    <w:tmpl w:val="58148726"/>
    <w:lvl w:ilvl="0" w:tplc="041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74" w:hanging="360"/>
      </w:pPr>
    </w:lvl>
    <w:lvl w:ilvl="2" w:tplc="0415001B" w:tentative="1">
      <w:start w:val="1"/>
      <w:numFmt w:val="lowerRoman"/>
      <w:lvlText w:val="%3."/>
      <w:lvlJc w:val="right"/>
      <w:pPr>
        <w:ind w:left="6194" w:hanging="180"/>
      </w:pPr>
    </w:lvl>
    <w:lvl w:ilvl="3" w:tplc="0415000F" w:tentative="1">
      <w:start w:val="1"/>
      <w:numFmt w:val="decimal"/>
      <w:lvlText w:val="%4."/>
      <w:lvlJc w:val="left"/>
      <w:pPr>
        <w:ind w:left="6914" w:hanging="360"/>
      </w:pPr>
    </w:lvl>
    <w:lvl w:ilvl="4" w:tplc="04150019" w:tentative="1">
      <w:start w:val="1"/>
      <w:numFmt w:val="lowerLetter"/>
      <w:lvlText w:val="%5."/>
      <w:lvlJc w:val="left"/>
      <w:pPr>
        <w:ind w:left="7634" w:hanging="360"/>
      </w:pPr>
    </w:lvl>
    <w:lvl w:ilvl="5" w:tplc="0415001B" w:tentative="1">
      <w:start w:val="1"/>
      <w:numFmt w:val="lowerRoman"/>
      <w:lvlText w:val="%6."/>
      <w:lvlJc w:val="right"/>
      <w:pPr>
        <w:ind w:left="8354" w:hanging="180"/>
      </w:pPr>
    </w:lvl>
    <w:lvl w:ilvl="6" w:tplc="0415000F" w:tentative="1">
      <w:start w:val="1"/>
      <w:numFmt w:val="decimal"/>
      <w:lvlText w:val="%7."/>
      <w:lvlJc w:val="left"/>
      <w:pPr>
        <w:ind w:left="9074" w:hanging="360"/>
      </w:pPr>
    </w:lvl>
    <w:lvl w:ilvl="7" w:tplc="04150019" w:tentative="1">
      <w:start w:val="1"/>
      <w:numFmt w:val="lowerLetter"/>
      <w:lvlText w:val="%8."/>
      <w:lvlJc w:val="left"/>
      <w:pPr>
        <w:ind w:left="9794" w:hanging="360"/>
      </w:pPr>
    </w:lvl>
    <w:lvl w:ilvl="8" w:tplc="0415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3" w15:restartNumberingAfterBreak="0">
    <w:nsid w:val="39D01878"/>
    <w:multiLevelType w:val="hybridMultilevel"/>
    <w:tmpl w:val="DBACE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F35F3"/>
    <w:multiLevelType w:val="hybridMultilevel"/>
    <w:tmpl w:val="211A38A2"/>
    <w:lvl w:ilvl="0" w:tplc="25A22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366F60"/>
    <w:multiLevelType w:val="hybridMultilevel"/>
    <w:tmpl w:val="29B8E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0B2"/>
    <w:rsid w:val="00022E79"/>
    <w:rsid w:val="00023B51"/>
    <w:rsid w:val="00033C88"/>
    <w:rsid w:val="00045D26"/>
    <w:rsid w:val="00091A48"/>
    <w:rsid w:val="000A63B5"/>
    <w:rsid w:val="000B2D2A"/>
    <w:rsid w:val="000B36E5"/>
    <w:rsid w:val="0011473A"/>
    <w:rsid w:val="00124F3B"/>
    <w:rsid w:val="00153871"/>
    <w:rsid w:val="001557E8"/>
    <w:rsid w:val="001C22F3"/>
    <w:rsid w:val="001D47EA"/>
    <w:rsid w:val="00273111"/>
    <w:rsid w:val="00290C3C"/>
    <w:rsid w:val="002A0E2A"/>
    <w:rsid w:val="002A3D68"/>
    <w:rsid w:val="002B2688"/>
    <w:rsid w:val="002C3625"/>
    <w:rsid w:val="002E1CEF"/>
    <w:rsid w:val="002E7E7B"/>
    <w:rsid w:val="00303FFA"/>
    <w:rsid w:val="003156B0"/>
    <w:rsid w:val="00333802"/>
    <w:rsid w:val="00334483"/>
    <w:rsid w:val="00345D12"/>
    <w:rsid w:val="00356A92"/>
    <w:rsid w:val="0036365A"/>
    <w:rsid w:val="00367EE4"/>
    <w:rsid w:val="00375903"/>
    <w:rsid w:val="00383FA1"/>
    <w:rsid w:val="00396721"/>
    <w:rsid w:val="003D32B1"/>
    <w:rsid w:val="0045293F"/>
    <w:rsid w:val="004647EB"/>
    <w:rsid w:val="00486E32"/>
    <w:rsid w:val="004B02D7"/>
    <w:rsid w:val="004B5E24"/>
    <w:rsid w:val="0052012E"/>
    <w:rsid w:val="00555050"/>
    <w:rsid w:val="00560CDE"/>
    <w:rsid w:val="00584220"/>
    <w:rsid w:val="00593ABC"/>
    <w:rsid w:val="005B68DA"/>
    <w:rsid w:val="005B761B"/>
    <w:rsid w:val="005B77DA"/>
    <w:rsid w:val="005C1E7F"/>
    <w:rsid w:val="005D1CDA"/>
    <w:rsid w:val="005D614C"/>
    <w:rsid w:val="00635822"/>
    <w:rsid w:val="00666C3E"/>
    <w:rsid w:val="006B624A"/>
    <w:rsid w:val="007113A5"/>
    <w:rsid w:val="007506E4"/>
    <w:rsid w:val="0079748E"/>
    <w:rsid w:val="007A1B1B"/>
    <w:rsid w:val="00827AF3"/>
    <w:rsid w:val="008523B7"/>
    <w:rsid w:val="008737F0"/>
    <w:rsid w:val="0087707C"/>
    <w:rsid w:val="008A035C"/>
    <w:rsid w:val="008A04A5"/>
    <w:rsid w:val="008E36C4"/>
    <w:rsid w:val="00904FCB"/>
    <w:rsid w:val="00916831"/>
    <w:rsid w:val="009677C4"/>
    <w:rsid w:val="00980642"/>
    <w:rsid w:val="009F5476"/>
    <w:rsid w:val="00A33E94"/>
    <w:rsid w:val="00A7506D"/>
    <w:rsid w:val="00AA5858"/>
    <w:rsid w:val="00AD5832"/>
    <w:rsid w:val="00AF475A"/>
    <w:rsid w:val="00B06A1D"/>
    <w:rsid w:val="00B33F54"/>
    <w:rsid w:val="00BA61EE"/>
    <w:rsid w:val="00BD07B4"/>
    <w:rsid w:val="00BF624A"/>
    <w:rsid w:val="00C03885"/>
    <w:rsid w:val="00C10310"/>
    <w:rsid w:val="00C43BBF"/>
    <w:rsid w:val="00C47384"/>
    <w:rsid w:val="00C73FB7"/>
    <w:rsid w:val="00C86C94"/>
    <w:rsid w:val="00CD40AE"/>
    <w:rsid w:val="00CF044A"/>
    <w:rsid w:val="00D00D2B"/>
    <w:rsid w:val="00D21C05"/>
    <w:rsid w:val="00D33341"/>
    <w:rsid w:val="00D44069"/>
    <w:rsid w:val="00D47F11"/>
    <w:rsid w:val="00D52770"/>
    <w:rsid w:val="00D75496"/>
    <w:rsid w:val="00D8071C"/>
    <w:rsid w:val="00D8540B"/>
    <w:rsid w:val="00D91D0A"/>
    <w:rsid w:val="00DB64D3"/>
    <w:rsid w:val="00DF1DEC"/>
    <w:rsid w:val="00DF6551"/>
    <w:rsid w:val="00E069EB"/>
    <w:rsid w:val="00E270D3"/>
    <w:rsid w:val="00E570B2"/>
    <w:rsid w:val="00E71B7B"/>
    <w:rsid w:val="00E73A3E"/>
    <w:rsid w:val="00E76C02"/>
    <w:rsid w:val="00EC1FB6"/>
    <w:rsid w:val="00ED21F4"/>
    <w:rsid w:val="00EE37B2"/>
    <w:rsid w:val="00EE42C3"/>
    <w:rsid w:val="00EE727E"/>
    <w:rsid w:val="00F0145C"/>
    <w:rsid w:val="00F16CA8"/>
    <w:rsid w:val="00F22F6A"/>
    <w:rsid w:val="00F30E22"/>
    <w:rsid w:val="00F47697"/>
    <w:rsid w:val="00F5227E"/>
    <w:rsid w:val="00F57FB6"/>
    <w:rsid w:val="00F82D49"/>
    <w:rsid w:val="00F87018"/>
    <w:rsid w:val="00F91386"/>
    <w:rsid w:val="00FB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7C33E4"/>
  <w15:docId w15:val="{65CDA49D-5D96-48C3-99C2-E85D404E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pPr>
      <w:spacing w:after="400" w:line="33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28"/>
    </w:rPr>
  </w:style>
  <w:style w:type="paragraph" w:customStyle="1" w:styleId="nagwek2">
    <w:name w:val="nagłówek 2"/>
    <w:basedOn w:val="Normalny"/>
    <w:next w:val="Normalny"/>
    <w:link w:val="Nagwek2znak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</w:rPr>
  </w:style>
  <w:style w:type="table" w:customStyle="1" w:styleId="Jasnecieniowanie1">
    <w:name w:val="Jasne cieniowanie1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kstdymka1">
    <w:name w:val="Tekst dymka1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kstdymkaznak">
    <w:name w:val="Tekst dymka (znak)"/>
    <w:basedOn w:val="Domylnaczcionkaakapitu"/>
    <w:link w:val="Tekstdymka1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Tekstpodstawowy1">
    <w:name w:val="Tekst podstawowy1"/>
    <w:basedOn w:val="Normalny"/>
    <w:link w:val="Tekstpodstawowyznak"/>
    <w:uiPriority w:val="1"/>
    <w:unhideWhenUsed/>
    <w:qFormat/>
    <w:pPr>
      <w:ind w:right="2376"/>
    </w:pPr>
  </w:style>
  <w:style w:type="character" w:customStyle="1" w:styleId="Tekstpodstawowyznak">
    <w:name w:val="Tekst podstawowy (znak)"/>
    <w:basedOn w:val="Domylnaczcionkaakapitu"/>
    <w:link w:val="Tekstpodstawowy1"/>
    <w:uiPriority w:val="1"/>
    <w:rPr>
      <w:color w:val="404040" w:themeColor="text1" w:themeTint="BF"/>
      <w:sz w:val="20"/>
    </w:rPr>
  </w:style>
  <w:style w:type="paragraph" w:customStyle="1" w:styleId="Zamknicie">
    <w:name w:val="Zamknięcie"/>
    <w:basedOn w:val="Normalny"/>
    <w:link w:val="Zamknicieznak"/>
    <w:uiPriority w:val="1"/>
    <w:unhideWhenUsed/>
    <w:qFormat/>
    <w:pPr>
      <w:spacing w:before="480" w:after="960" w:line="240" w:lineRule="auto"/>
      <w:ind w:right="2376"/>
    </w:pPr>
    <w:rPr>
      <w:color w:val="595959" w:themeColor="text1" w:themeTint="A6"/>
      <w:kern w:val="20"/>
    </w:rPr>
  </w:style>
  <w:style w:type="character" w:customStyle="1" w:styleId="Zamknicieznak">
    <w:name w:val="Zamknięcie (znak)"/>
    <w:basedOn w:val="Domylnaczcionkaakapitu"/>
    <w:link w:val="Zamknicie"/>
    <w:uiPriority w:val="1"/>
    <w:rPr>
      <w:color w:val="595959" w:themeColor="text1" w:themeTint="A6"/>
      <w:kern w:val="20"/>
      <w:sz w:val="20"/>
    </w:rPr>
  </w:style>
  <w:style w:type="paragraph" w:customStyle="1" w:styleId="Data1">
    <w:name w:val="Data1"/>
    <w:basedOn w:val="Normalny"/>
    <w:next w:val="Normalny"/>
    <w:link w:val="Dataznak"/>
    <w:uiPriority w:val="2"/>
    <w:qFormat/>
    <w:pPr>
      <w:spacing w:after="40" w:line="240" w:lineRule="auto"/>
    </w:pPr>
    <w:rPr>
      <w:color w:val="000000" w:themeColor="text1"/>
      <w:sz w:val="36"/>
    </w:rPr>
  </w:style>
  <w:style w:type="character" w:customStyle="1" w:styleId="Dataznak">
    <w:name w:val="Data (znak)"/>
    <w:basedOn w:val="Domylnaczcionkaakapitu"/>
    <w:link w:val="Data1"/>
    <w:uiPriority w:val="2"/>
    <w:rPr>
      <w:color w:val="000000" w:themeColor="text1"/>
      <w:sz w:val="36"/>
    </w:rPr>
  </w:style>
  <w:style w:type="paragraph" w:customStyle="1" w:styleId="stopka">
    <w:name w:val="stopka"/>
    <w:basedOn w:val="Normalny"/>
    <w:link w:val="Stopkaznak"/>
    <w:uiPriority w:val="99"/>
    <w:unhideWhenUsed/>
    <w:qFormat/>
    <w:pPr>
      <w:spacing w:after="0" w:line="240" w:lineRule="auto"/>
      <w:ind w:left="29" w:right="29"/>
    </w:pPr>
    <w:rPr>
      <w:color w:val="EF4623" w:themeColor="accent1"/>
    </w:rPr>
  </w:style>
  <w:style w:type="character" w:customStyle="1" w:styleId="Stopkaznak">
    <w:name w:val="Stopka (znak)"/>
    <w:basedOn w:val="Domylnaczcionkaakapitu"/>
    <w:link w:val="stopka"/>
    <w:uiPriority w:val="99"/>
    <w:rPr>
      <w:color w:val="EF4623" w:themeColor="accent1"/>
      <w:sz w:val="20"/>
    </w:rPr>
  </w:style>
  <w:style w:type="paragraph" w:customStyle="1" w:styleId="Nagwekformularza">
    <w:name w:val="Nagłówek formularza"/>
    <w:basedOn w:val="Normalny"/>
    <w:uiPriority w:val="2"/>
    <w:qFormat/>
    <w:pPr>
      <w:spacing w:after="0"/>
    </w:pPr>
    <w:rPr>
      <w:b/>
      <w:bCs/>
    </w:rPr>
  </w:style>
  <w:style w:type="paragraph" w:customStyle="1" w:styleId="Grafika">
    <w:name w:val="Grafika"/>
    <w:basedOn w:val="Normalny"/>
    <w:uiPriority w:val="99"/>
    <w:pPr>
      <w:spacing w:after="80" w:line="240" w:lineRule="auto"/>
      <w:jc w:val="center"/>
    </w:pPr>
  </w:style>
  <w:style w:type="paragraph" w:customStyle="1" w:styleId="nagwek">
    <w:name w:val="nagłówek"/>
    <w:basedOn w:val="Normalny"/>
    <w:link w:val="Nagwekznak"/>
    <w:uiPriority w:val="99"/>
    <w:qFormat/>
    <w:pPr>
      <w:spacing w:after="380" w:line="240" w:lineRule="auto"/>
    </w:pPr>
  </w:style>
  <w:style w:type="character" w:customStyle="1" w:styleId="Nagwekznak">
    <w:name w:val="Nagłówek (znak)"/>
    <w:basedOn w:val="Domylnaczcionkaakapitu"/>
    <w:link w:val="nagwek"/>
    <w:uiPriority w:val="99"/>
    <w:rPr>
      <w:color w:val="404040" w:themeColor="text1" w:themeTint="BF"/>
      <w:sz w:val="20"/>
    </w:rPr>
  </w:style>
  <w:style w:type="character" w:customStyle="1" w:styleId="Nagwek1znak">
    <w:name w:val="Nagłówek 1 (znak)"/>
    <w:basedOn w:val="Domylnaczcionkaakapitu"/>
    <w:link w:val="nagwek1"/>
    <w:uiPriority w:val="9"/>
    <w:rPr>
      <w:rFonts w:asciiTheme="majorHAnsi" w:eastAsiaTheme="majorEastAsia" w:hAnsiTheme="majorHAnsi" w:cstheme="majorBidi"/>
      <w:b/>
      <w:bCs/>
      <w:color w:val="EF4623" w:themeColor="accent1"/>
      <w:sz w:val="28"/>
    </w:rPr>
  </w:style>
  <w:style w:type="character" w:customStyle="1" w:styleId="Nagwek2znak">
    <w:name w:val="Nagłówek 2 (znak)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</w:rPr>
  </w:style>
  <w:style w:type="paragraph" w:customStyle="1" w:styleId="Bezodstpw1">
    <w:name w:val="Bez odstępów1"/>
    <w:uiPriority w:val="1"/>
    <w:unhideWhenUsed/>
    <w:qFormat/>
    <w:pPr>
      <w:spacing w:after="0" w:line="336" w:lineRule="auto"/>
      <w:ind w:right="2376"/>
    </w:pPr>
    <w:rPr>
      <w:color w:val="404040" w:themeColor="text1" w:themeTint="BF"/>
    </w:rPr>
  </w:style>
  <w:style w:type="paragraph" w:customStyle="1" w:styleId="Organizacja">
    <w:name w:val="Organizacja"/>
    <w:basedOn w:val="Norma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customStyle="1" w:styleId="Strona">
    <w:name w:val="Strona"/>
    <w:basedOn w:val="Normalny"/>
    <w:next w:val="Normalny"/>
    <w:uiPriority w:val="99"/>
    <w:unhideWhenUsed/>
    <w:pPr>
      <w:spacing w:after="40" w:line="240" w:lineRule="auto"/>
      <w:jc w:val="right"/>
    </w:pPr>
    <w:rPr>
      <w:color w:val="000000" w:themeColor="text1"/>
      <w:sz w:val="36"/>
    </w:rPr>
  </w:style>
  <w:style w:type="character" w:customStyle="1" w:styleId="Tekstzastpczy1">
    <w:name w:val="Tekst zastępczy1"/>
    <w:basedOn w:val="Domylnaczcionkaakapitu"/>
    <w:uiPriority w:val="99"/>
    <w:semiHidden/>
    <w:rPr>
      <w:color w:val="808080"/>
    </w:rPr>
  </w:style>
  <w:style w:type="paragraph" w:customStyle="1" w:styleId="Adresat">
    <w:name w:val="Adresat"/>
    <w:basedOn w:val="Normalny"/>
    <w:uiPriority w:val="2"/>
    <w:qFormat/>
    <w:pPr>
      <w:spacing w:after="0" w:line="264" w:lineRule="auto"/>
    </w:pPr>
    <w:rPr>
      <w:color w:val="EF4623" w:themeColor="accent1"/>
      <w:sz w:val="18"/>
    </w:rPr>
  </w:style>
  <w:style w:type="paragraph" w:customStyle="1" w:styleId="Zwrotgrzecznociowy1">
    <w:name w:val="Zwrot grzecznościowy1"/>
    <w:basedOn w:val="Normalny"/>
    <w:next w:val="Normalny"/>
    <w:link w:val="Zwrotgrzecznociowyznak"/>
    <w:uiPriority w:val="1"/>
    <w:unhideWhenUsed/>
    <w:qFormat/>
    <w:pPr>
      <w:spacing w:before="600"/>
      <w:ind w:right="2376"/>
    </w:pPr>
  </w:style>
  <w:style w:type="character" w:customStyle="1" w:styleId="Zwrotgrzecznociowyznak">
    <w:name w:val="Zwrot grzecznościowy (znak)"/>
    <w:basedOn w:val="Domylnaczcionkaakapitu"/>
    <w:link w:val="Zwrotgrzecznociowy1"/>
    <w:uiPriority w:val="1"/>
    <w:rPr>
      <w:color w:val="404040" w:themeColor="text1" w:themeTint="BF"/>
      <w:sz w:val="20"/>
    </w:rPr>
  </w:style>
  <w:style w:type="paragraph" w:customStyle="1" w:styleId="Podpis1">
    <w:name w:val="Podpis1"/>
    <w:basedOn w:val="Normalny"/>
    <w:link w:val="Podpisznak"/>
    <w:uiPriority w:val="1"/>
    <w:unhideWhenUsed/>
    <w:qFormat/>
    <w:pPr>
      <w:spacing w:before="40" w:after="40" w:line="288" w:lineRule="auto"/>
      <w:ind w:right="2376"/>
    </w:pPr>
    <w:rPr>
      <w:b/>
      <w:bCs/>
      <w:color w:val="595959" w:themeColor="text1" w:themeTint="A6"/>
      <w:kern w:val="20"/>
    </w:rPr>
  </w:style>
  <w:style w:type="character" w:customStyle="1" w:styleId="Podpisznak">
    <w:name w:val="Podpis (znak)"/>
    <w:basedOn w:val="Domylnaczcionkaakapitu"/>
    <w:link w:val="Podpis1"/>
    <w:uiPriority w:val="1"/>
    <w:rPr>
      <w:b/>
      <w:bCs/>
      <w:color w:val="595959" w:themeColor="text1" w:themeTint="A6"/>
      <w:kern w:val="20"/>
      <w:sz w:val="20"/>
    </w:rPr>
  </w:style>
  <w:style w:type="character" w:customStyle="1" w:styleId="Pogrubienie1">
    <w:name w:val="Pogrubienie1"/>
    <w:basedOn w:val="Domylnaczcionkaakapitu"/>
    <w:uiPriority w:val="10"/>
    <w:qFormat/>
    <w:rPr>
      <w:b/>
      <w:bCs/>
    </w:rPr>
  </w:style>
  <w:style w:type="table" w:customStyle="1" w:styleId="Siatkatabeli">
    <w:name w:val="Siatka tabeli"/>
    <w:basedOn w:val="Standardowy"/>
    <w:uiPriority w:val="59"/>
    <w:pPr>
      <w:spacing w:before="120" w:after="120" w:line="240" w:lineRule="auto"/>
      <w:ind w:left="115" w:right="115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Tekstdymka">
    <w:name w:val="Balloon Text"/>
    <w:basedOn w:val="Normalny"/>
    <w:link w:val="TekstdymkaZnak0"/>
    <w:uiPriority w:val="99"/>
    <w:semiHidden/>
    <w:unhideWhenUsed/>
    <w:rsid w:val="00F47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0">
    <w:name w:val="Tekst dymka Znak"/>
    <w:basedOn w:val="Domylnaczcionkaakapitu"/>
    <w:link w:val="Tekstdymka"/>
    <w:uiPriority w:val="99"/>
    <w:semiHidden/>
    <w:rsid w:val="00F47697"/>
    <w:rPr>
      <w:rFonts w:ascii="Tahoma" w:hAnsi="Tahoma" w:cs="Tahoma"/>
      <w:sz w:val="16"/>
      <w:szCs w:val="16"/>
    </w:rPr>
  </w:style>
  <w:style w:type="paragraph" w:styleId="Nagwek0">
    <w:name w:val="header"/>
    <w:basedOn w:val="Normalny"/>
    <w:link w:val="NagwekZnak0"/>
    <w:uiPriority w:val="99"/>
    <w:unhideWhenUsed/>
    <w:qFormat/>
    <w:rsid w:val="00F47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0">
    <w:name w:val="Nagłówek Znak"/>
    <w:basedOn w:val="Domylnaczcionkaakapitu"/>
    <w:link w:val="Nagwek0"/>
    <w:uiPriority w:val="99"/>
    <w:rsid w:val="00F47697"/>
  </w:style>
  <w:style w:type="paragraph" w:styleId="Stopka0">
    <w:name w:val="footer"/>
    <w:basedOn w:val="Normalny"/>
    <w:link w:val="StopkaZnak0"/>
    <w:uiPriority w:val="99"/>
    <w:unhideWhenUsed/>
    <w:qFormat/>
    <w:rsid w:val="00F47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0">
    <w:name w:val="Stopka Znak"/>
    <w:basedOn w:val="Domylnaczcionkaakapitu"/>
    <w:link w:val="Stopka0"/>
    <w:uiPriority w:val="99"/>
    <w:rsid w:val="00F47697"/>
  </w:style>
  <w:style w:type="character" w:styleId="Tekstzastpczy">
    <w:name w:val="Placeholder Text"/>
    <w:basedOn w:val="Domylnaczcionkaakapitu"/>
    <w:uiPriority w:val="99"/>
    <w:semiHidden/>
    <w:rsid w:val="00A33E94"/>
    <w:rPr>
      <w:color w:val="808080"/>
    </w:rPr>
  </w:style>
  <w:style w:type="paragraph" w:styleId="Tytu">
    <w:name w:val="Title"/>
    <w:basedOn w:val="Normalny"/>
    <w:next w:val="Normalny"/>
    <w:link w:val="TytuZnak"/>
    <w:uiPriority w:val="10"/>
    <w:qFormat/>
    <w:rsid w:val="00E570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E570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C3E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C3E"/>
  </w:style>
  <w:style w:type="character" w:styleId="Odwoanieprzypisudolnego">
    <w:name w:val="footnote reference"/>
    <w:basedOn w:val="Domylnaczcionkaakapitu"/>
    <w:uiPriority w:val="99"/>
    <w:semiHidden/>
    <w:unhideWhenUsed/>
    <w:rsid w:val="00666C3E"/>
    <w:rPr>
      <w:vertAlign w:val="superscript"/>
    </w:rPr>
  </w:style>
  <w:style w:type="paragraph" w:styleId="Akapitzlist">
    <w:name w:val="List Paragraph"/>
    <w:basedOn w:val="Normalny"/>
    <w:uiPriority w:val="34"/>
    <w:qFormat/>
    <w:rsid w:val="00022E7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06E4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06E4"/>
  </w:style>
  <w:style w:type="character" w:styleId="Odwoanieprzypisukocowego">
    <w:name w:val="endnote reference"/>
    <w:basedOn w:val="Domylnaczcionkaakapitu"/>
    <w:uiPriority w:val="99"/>
    <w:semiHidden/>
    <w:unhideWhenUsed/>
    <w:rsid w:val="007506E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B2688"/>
    <w:rPr>
      <w:color w:val="5F5F5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3625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54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540B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540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54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54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9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TS\AppData\Roaming\Microsoft\Templates\Nag&#322;&#243;wek%20listowy%20(projekt%20Czerwono-czarny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95654843498CA40FACF4DD0D35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4EDC51-8482-452D-A3A3-A1578B6A1DB5}"/>
      </w:docPartPr>
      <w:docPartBody>
        <w:p w:rsidR="00CE5C66" w:rsidRDefault="001F6119">
          <w:pPr>
            <w:pStyle w:val="7D5B95654843498CA40FACF4DD0D35A7"/>
          </w:pPr>
          <w:r>
            <w:t>[Data]</w:t>
          </w:r>
        </w:p>
      </w:docPartBody>
    </w:docPart>
    <w:docPart>
      <w:docPartPr>
        <w:name w:val="6E7A85FE9AEA488291E1DA9BCB0496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CBE470-EC33-4D3B-930F-DD22C256D890}"/>
      </w:docPartPr>
      <w:docPartBody>
        <w:p w:rsidR="00CE5C66" w:rsidRDefault="001F6119">
          <w:pPr>
            <w:pStyle w:val="6E7A85FE9AEA488291E1DA9BCB0496B7"/>
          </w:pPr>
          <w:r>
            <w:t>[Imię i nazwisko]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119"/>
    <w:rsid w:val="00106847"/>
    <w:rsid w:val="001076B8"/>
    <w:rsid w:val="00120CB2"/>
    <w:rsid w:val="001C3B80"/>
    <w:rsid w:val="001F6119"/>
    <w:rsid w:val="00305A7E"/>
    <w:rsid w:val="00465E52"/>
    <w:rsid w:val="00534966"/>
    <w:rsid w:val="005627CC"/>
    <w:rsid w:val="0056448E"/>
    <w:rsid w:val="006A2084"/>
    <w:rsid w:val="006D0D74"/>
    <w:rsid w:val="006E26AA"/>
    <w:rsid w:val="00705560"/>
    <w:rsid w:val="0073731C"/>
    <w:rsid w:val="00750C83"/>
    <w:rsid w:val="0094088E"/>
    <w:rsid w:val="00961542"/>
    <w:rsid w:val="00AD4107"/>
    <w:rsid w:val="00B7716A"/>
    <w:rsid w:val="00C434AB"/>
    <w:rsid w:val="00CE5C66"/>
    <w:rsid w:val="00DA7987"/>
    <w:rsid w:val="00E66C34"/>
    <w:rsid w:val="00E8097C"/>
    <w:rsid w:val="00FC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D5B95654843498CA40FACF4DD0D35A7">
    <w:name w:val="7D5B95654843498CA40FACF4DD0D35A7"/>
  </w:style>
  <w:style w:type="paragraph" w:customStyle="1" w:styleId="334A368356C040179C4FE0000C0248C0">
    <w:name w:val="334A368356C040179C4FE0000C0248C0"/>
  </w:style>
  <w:style w:type="paragraph" w:customStyle="1" w:styleId="Tekstpodstawowy1">
    <w:name w:val="Tekst podstawowy1"/>
    <w:basedOn w:val="Normalny"/>
    <w:link w:val="Tekstpodstawowyznak"/>
    <w:uiPriority w:val="1"/>
    <w:unhideWhenUsed/>
    <w:qFormat/>
    <w:pPr>
      <w:spacing w:after="400" w:line="336" w:lineRule="auto"/>
      <w:ind w:right="2376"/>
    </w:pPr>
    <w:rPr>
      <w:rFonts w:eastAsiaTheme="minorHAnsi"/>
      <w:sz w:val="20"/>
      <w:szCs w:val="20"/>
    </w:rPr>
  </w:style>
  <w:style w:type="character" w:customStyle="1" w:styleId="Tekstpodstawowyznak">
    <w:name w:val="Tekst podstawowy (znak)"/>
    <w:basedOn w:val="Domylnaczcionkaakapitu"/>
    <w:link w:val="Tekstpodstawowy1"/>
    <w:uiPriority w:val="1"/>
    <w:rPr>
      <w:rFonts w:eastAsiaTheme="minorHAnsi"/>
      <w:sz w:val="20"/>
      <w:szCs w:val="20"/>
    </w:rPr>
  </w:style>
  <w:style w:type="paragraph" w:customStyle="1" w:styleId="B6EAA6A705AD46B381138CF83D89512F">
    <w:name w:val="B6EAA6A705AD46B381138CF83D89512F"/>
  </w:style>
  <w:style w:type="paragraph" w:customStyle="1" w:styleId="6E7A85FE9AEA488291E1DA9BCB0496B7">
    <w:name w:val="6E7A85FE9AEA488291E1DA9BCB0496B7"/>
  </w:style>
  <w:style w:type="paragraph" w:customStyle="1" w:styleId="C023639F08704AC8AFCF8B4B9ABC2188">
    <w:name w:val="C023639F08704AC8AFCF8B4B9ABC2188"/>
  </w:style>
  <w:style w:type="paragraph" w:customStyle="1" w:styleId="4063A8CD9F8F46C28941D6B562079D18">
    <w:name w:val="4063A8CD9F8F46C28941D6B562079D18"/>
  </w:style>
  <w:style w:type="paragraph" w:customStyle="1" w:styleId="73B6EB52351B4F6BADDEFF4617EC7124">
    <w:name w:val="73B6EB52351B4F6BADDEFF4617EC71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2019-06-10T00:00:00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A0E524-67AF-4DEF-8DE4-01FEF25B5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0308F4-F75C-4DBC-A5A0-CE4B3982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listowy (projekt Czerwono-czarny)</Template>
  <TotalTime>0</TotalTime>
  <Pages>2</Pages>
  <Words>265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Kała</dc:creator>
  <cp:keywords/>
  <cp:lastModifiedBy>Kala</cp:lastModifiedBy>
  <cp:revision>2</cp:revision>
  <cp:lastPrinted>2019-04-07T18:52:00Z</cp:lastPrinted>
  <dcterms:created xsi:type="dcterms:W3CDTF">2019-06-24T16:52:00Z</dcterms:created>
  <dcterms:modified xsi:type="dcterms:W3CDTF">2019-06-24T16:52:00Z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TC028350669991</vt:lpwstr>
  </property>
</Properties>
</file>